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2796A" w14:textId="78370592" w:rsidR="003B08E8" w:rsidRPr="007559EC" w:rsidRDefault="00773601" w:rsidP="00166F75">
      <w:pPr>
        <w:pStyle w:val="berschrift5"/>
        <w:jc w:val="center"/>
        <w:rPr>
          <w:b/>
          <w:spacing w:val="60"/>
          <w:sz w:val="30"/>
          <w:szCs w:val="30"/>
        </w:rPr>
      </w:pPr>
      <w:r>
        <w:rPr>
          <w:b/>
          <w:noProof/>
          <w:spacing w:val="60"/>
          <w:sz w:val="30"/>
          <w:szCs w:val="30"/>
        </w:rPr>
        <w:drawing>
          <wp:anchor distT="0" distB="0" distL="114300" distR="114300" simplePos="0" relativeHeight="251670016" behindDoc="1" locked="0" layoutInCell="1" allowOverlap="1" wp14:anchorId="71DDAB92" wp14:editId="6603BFBB">
            <wp:simplePos x="0" y="0"/>
            <wp:positionH relativeFrom="column">
              <wp:posOffset>-66675</wp:posOffset>
            </wp:positionH>
            <wp:positionV relativeFrom="paragraph">
              <wp:posOffset>9525</wp:posOffset>
            </wp:positionV>
            <wp:extent cx="789940" cy="609600"/>
            <wp:effectExtent l="0" t="0" r="0" b="0"/>
            <wp:wrapSquare wrapText="bothSides"/>
            <wp:docPr id="1433650324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650324" name="Grafik 14336503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94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08E8" w:rsidRPr="007559EC">
        <w:rPr>
          <w:b/>
          <w:spacing w:val="60"/>
          <w:sz w:val="30"/>
          <w:szCs w:val="30"/>
        </w:rPr>
        <w:t>SPORT- UND</w:t>
      </w:r>
      <w:r w:rsidR="00522E04" w:rsidRPr="007559EC">
        <w:rPr>
          <w:b/>
          <w:spacing w:val="60"/>
          <w:sz w:val="30"/>
          <w:szCs w:val="30"/>
        </w:rPr>
        <w:t xml:space="preserve"> </w:t>
      </w:r>
      <w:r w:rsidR="007559EC" w:rsidRPr="007559EC">
        <w:rPr>
          <w:b/>
          <w:spacing w:val="60"/>
          <w:sz w:val="30"/>
          <w:szCs w:val="30"/>
        </w:rPr>
        <w:t xml:space="preserve">SCHÜTZENVEREIN </w:t>
      </w:r>
      <w:r w:rsidR="003B08E8" w:rsidRPr="007559EC">
        <w:rPr>
          <w:b/>
          <w:spacing w:val="60"/>
          <w:sz w:val="30"/>
          <w:szCs w:val="30"/>
        </w:rPr>
        <w:t>SEINSTEDT</w:t>
      </w:r>
    </w:p>
    <w:p w14:paraId="0CB89960" w14:textId="77777777" w:rsidR="003B08E8" w:rsidRPr="007559EC" w:rsidRDefault="00BD0CD2" w:rsidP="00166F75">
      <w:pPr>
        <w:jc w:val="center"/>
        <w:rPr>
          <w:rFonts w:ascii="Arial" w:hAnsi="Arial" w:cs="Arial"/>
          <w:b/>
          <w:spacing w:val="60"/>
          <w:sz w:val="32"/>
        </w:rPr>
      </w:pPr>
      <w:r>
        <w:rPr>
          <w:rFonts w:ascii="Arial" w:hAnsi="Arial" w:cs="Arial"/>
          <w:b/>
          <w:spacing w:val="60"/>
          <w:sz w:val="30"/>
          <w:szCs w:val="30"/>
        </w:rPr>
        <w:t>von 1872 e</w:t>
      </w:r>
      <w:r w:rsidR="003B08E8" w:rsidRPr="007559EC">
        <w:rPr>
          <w:rFonts w:ascii="Arial" w:hAnsi="Arial" w:cs="Arial"/>
          <w:b/>
          <w:spacing w:val="60"/>
          <w:sz w:val="30"/>
          <w:szCs w:val="30"/>
        </w:rPr>
        <w:t>.V</w:t>
      </w:r>
      <w:r w:rsidR="003B08E8" w:rsidRPr="007559EC">
        <w:rPr>
          <w:rFonts w:ascii="Arial" w:hAnsi="Arial" w:cs="Arial"/>
          <w:b/>
          <w:spacing w:val="60"/>
          <w:sz w:val="32"/>
        </w:rPr>
        <w:t>.</w:t>
      </w:r>
    </w:p>
    <w:p w14:paraId="20E09E64" w14:textId="0D162D3F" w:rsidR="00522E04" w:rsidRPr="00522E04" w:rsidRDefault="00773601" w:rsidP="00166F75">
      <w:pPr>
        <w:jc w:val="center"/>
        <w:rPr>
          <w:rFonts w:ascii="Arial" w:hAnsi="Arial" w:cs="Arial"/>
          <w:spacing w:val="60"/>
        </w:rPr>
      </w:pPr>
      <w:r>
        <w:rPr>
          <w:rFonts w:ascii="Arial" w:hAnsi="Arial" w:cs="Arial"/>
          <w:spacing w:val="60"/>
        </w:rPr>
        <w:t>An der Meesche 6</w:t>
      </w:r>
      <w:r w:rsidR="00522E04" w:rsidRPr="00522E04">
        <w:rPr>
          <w:rFonts w:ascii="Arial" w:hAnsi="Arial" w:cs="Arial"/>
          <w:spacing w:val="60"/>
        </w:rPr>
        <w:t>, 38312 Börßu</w:t>
      </w:r>
      <w:r>
        <w:rPr>
          <w:rFonts w:ascii="Arial" w:hAnsi="Arial" w:cs="Arial"/>
          <w:spacing w:val="60"/>
        </w:rPr>
        <w:t>m</w:t>
      </w:r>
    </w:p>
    <w:p w14:paraId="642923BD" w14:textId="6A84344D" w:rsidR="003B08E8" w:rsidRPr="00E92672" w:rsidRDefault="00373DDC">
      <w:pPr>
        <w:rPr>
          <w:rFonts w:ascii="Arial" w:hAnsi="Arial" w:cs="Arial"/>
          <w:spacing w:val="80"/>
          <w:sz w:val="12"/>
        </w:rPr>
      </w:pPr>
      <w:r>
        <w:rPr>
          <w:rFonts w:ascii="Arial" w:hAnsi="Arial" w:cs="Arial"/>
          <w:noProof/>
          <w:spacing w:val="60"/>
          <w:sz w:val="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FA30756" wp14:editId="7E5DAB5E">
                <wp:simplePos x="0" y="0"/>
                <wp:positionH relativeFrom="page">
                  <wp:posOffset>706120</wp:posOffset>
                </wp:positionH>
                <wp:positionV relativeFrom="page">
                  <wp:posOffset>1035050</wp:posOffset>
                </wp:positionV>
                <wp:extent cx="6238240" cy="0"/>
                <wp:effectExtent l="10795" t="6350" r="8890" b="12700"/>
                <wp:wrapNone/>
                <wp:docPr id="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382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36B9B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5.6pt,81.5pt" to="546.8pt,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">
                <w10:wrap anchorx="page" anchory="page"/>
              </v:line>
            </w:pict>
          </mc:Fallback>
        </mc:AlternateContent>
      </w:r>
    </w:p>
    <w:p w14:paraId="194CF975" w14:textId="77777777" w:rsidR="00030220" w:rsidRPr="00030220" w:rsidRDefault="00030220" w:rsidP="00CE3EF5">
      <w:pPr>
        <w:jc w:val="center"/>
        <w:rPr>
          <w:rStyle w:val="fontstyle01"/>
          <w:rFonts w:ascii="Arial" w:hAnsi="Arial" w:cs="Arial"/>
          <w:sz w:val="16"/>
          <w:szCs w:val="16"/>
        </w:rPr>
      </w:pPr>
    </w:p>
    <w:p w14:paraId="390AB148" w14:textId="77777777" w:rsidR="00463ED3" w:rsidRPr="00CE3EF5" w:rsidRDefault="00463ED3" w:rsidP="00CE3EF5">
      <w:pPr>
        <w:jc w:val="center"/>
        <w:rPr>
          <w:rFonts w:ascii="Arial" w:hAnsi="Arial" w:cs="Arial"/>
          <w:sz w:val="22"/>
        </w:rPr>
      </w:pPr>
      <w:r w:rsidRPr="00CE3EF5">
        <w:rPr>
          <w:rStyle w:val="fontstyle01"/>
          <w:rFonts w:ascii="Arial" w:hAnsi="Arial" w:cs="Arial"/>
          <w:sz w:val="40"/>
        </w:rPr>
        <w:t>Einverständniserklärung der Sorgeberechtigten</w:t>
      </w:r>
    </w:p>
    <w:p w14:paraId="6A3FDE56" w14:textId="77777777" w:rsidR="00463ED3" w:rsidRDefault="00463ED3" w:rsidP="00D30EB4">
      <w:pPr>
        <w:rPr>
          <w:rFonts w:ascii="Arial-BoldMT" w:hAnsi="Arial-BoldMT"/>
          <w:b/>
          <w:bCs/>
          <w:color w:val="000000"/>
          <w:sz w:val="22"/>
          <w:szCs w:val="22"/>
        </w:rPr>
      </w:pPr>
    </w:p>
    <w:p w14:paraId="2F417883" w14:textId="77777777" w:rsidR="00463ED3" w:rsidRDefault="00463ED3" w:rsidP="00D30EB4">
      <w:pPr>
        <w:rPr>
          <w:b/>
          <w:bCs/>
          <w:i/>
          <w:iCs/>
          <w:color w:val="000000"/>
        </w:rPr>
      </w:pPr>
      <w:r w:rsidRPr="00CE3EF5">
        <w:rPr>
          <w:b/>
          <w:bCs/>
          <w:color w:val="000000"/>
        </w:rPr>
        <w:t xml:space="preserve">Hiermit erkläre(n) </w:t>
      </w:r>
      <w:r w:rsidRPr="00CE3EF5">
        <w:rPr>
          <w:b/>
          <w:bCs/>
          <w:i/>
          <w:iCs/>
          <w:color w:val="000000"/>
        </w:rPr>
        <w:t xml:space="preserve">ich mich / (wir </w:t>
      </w:r>
      <w:proofErr w:type="gramStart"/>
      <w:r w:rsidRPr="00CE3EF5">
        <w:rPr>
          <w:b/>
          <w:bCs/>
          <w:i/>
          <w:iCs/>
          <w:color w:val="000000"/>
        </w:rPr>
        <w:t>uns)*</w:t>
      </w:r>
      <w:proofErr w:type="gramEnd"/>
      <w:r w:rsidRPr="00CE3EF5">
        <w:rPr>
          <w:b/>
          <w:bCs/>
          <w:i/>
          <w:iCs/>
          <w:color w:val="000000"/>
        </w:rPr>
        <w:t xml:space="preserve"> </w:t>
      </w:r>
      <w:r w:rsidRPr="00CE3EF5">
        <w:rPr>
          <w:b/>
          <w:bCs/>
          <w:color w:val="000000"/>
        </w:rPr>
        <w:t xml:space="preserve">einverstanden, dass </w:t>
      </w:r>
      <w:r w:rsidRPr="00CE3EF5">
        <w:rPr>
          <w:b/>
          <w:bCs/>
          <w:i/>
          <w:iCs/>
          <w:color w:val="000000"/>
        </w:rPr>
        <w:t>mein Sohn / meine Tochter*</w:t>
      </w:r>
    </w:p>
    <w:p w14:paraId="7DB9094F" w14:textId="7F236102" w:rsidR="00030220" w:rsidRPr="00B35434" w:rsidRDefault="00373DDC" w:rsidP="00D30EB4">
      <w:pPr>
        <w:rPr>
          <w:b/>
          <w:bCs/>
          <w:i/>
          <w:iCs/>
          <w:color w:val="000000"/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5D47A3" wp14:editId="4822EE79">
                <wp:simplePos x="0" y="0"/>
                <wp:positionH relativeFrom="column">
                  <wp:posOffset>4516120</wp:posOffset>
                </wp:positionH>
                <wp:positionV relativeFrom="paragraph">
                  <wp:posOffset>17145</wp:posOffset>
                </wp:positionV>
                <wp:extent cx="1765300" cy="275590"/>
                <wp:effectExtent l="0" t="0" r="0" b="127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0ED41B" w14:textId="77777777" w:rsidR="003A5678" w:rsidRPr="00AF7292" w:rsidRDefault="003A5678" w:rsidP="00AF7292"/>
                        </w:txbxContent>
                      </wps:txbx>
                      <wps:bodyPr rot="0" vert="horz" wrap="square" lIns="91440" tIns="45720" rIns="91440" bIns="1080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D47A3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355.6pt;margin-top:1.35pt;width:139pt;height:21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" stroked="f">
                <v:textbox inset=",,,.3mm">
                  <w:txbxContent>
                    <w:p w14:paraId="140ED41B" w14:textId="77777777" w:rsidR="003A5678" w:rsidRPr="00AF7292" w:rsidRDefault="003A5678" w:rsidP="00AF7292"/>
                  </w:txbxContent>
                </v:textbox>
              </v:shape>
            </w:pict>
          </mc:Fallback>
        </mc:AlternateContent>
      </w:r>
      <w:r>
        <w:rPr>
          <w:b/>
          <w:bCs/>
          <w:i/>
          <w:iCs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191E013" wp14:editId="24AA324A">
                <wp:simplePos x="0" y="0"/>
                <wp:positionH relativeFrom="column">
                  <wp:posOffset>-13970</wp:posOffset>
                </wp:positionH>
                <wp:positionV relativeFrom="paragraph">
                  <wp:posOffset>17145</wp:posOffset>
                </wp:positionV>
                <wp:extent cx="4530090" cy="275590"/>
                <wp:effectExtent l="1270" t="0" r="2540" b="1270"/>
                <wp:wrapNone/>
                <wp:docPr id="6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009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E04B7C" w14:textId="77777777" w:rsidR="003A5678" w:rsidRPr="00AF7292" w:rsidRDefault="003A5678" w:rsidP="00AF7292"/>
                        </w:txbxContent>
                      </wps:txbx>
                      <wps:bodyPr rot="0" vert="horz" wrap="square" lIns="91440" tIns="45720" rIns="91440" bIns="1080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1E013" id="Text Box 22" o:spid="_x0000_s1027" type="#_x0000_t202" style="position:absolute;margin-left:-1.1pt;margin-top:1.35pt;width:356.7pt;height:21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" stroked="f">
                <v:textbox inset=",,,.3mm">
                  <w:txbxContent>
                    <w:p w14:paraId="4BE04B7C" w14:textId="77777777" w:rsidR="003A5678" w:rsidRPr="00AF7292" w:rsidRDefault="003A5678" w:rsidP="00AF7292"/>
                  </w:txbxContent>
                </v:textbox>
              </v:shape>
            </w:pict>
          </mc:Fallback>
        </mc:AlternateContent>
      </w:r>
    </w:p>
    <w:p w14:paraId="3EA72618" w14:textId="77777777" w:rsidR="00463ED3" w:rsidRPr="00030220" w:rsidRDefault="00463ED3" w:rsidP="00D30EB4">
      <w:pPr>
        <w:rPr>
          <w:b/>
        </w:rPr>
      </w:pPr>
      <w:r w:rsidRPr="00030220">
        <w:rPr>
          <w:b/>
        </w:rPr>
        <w:t>______________________________________________________________</w:t>
      </w:r>
      <w:r w:rsidR="00030220">
        <w:rPr>
          <w:b/>
        </w:rPr>
        <w:t>____________________</w:t>
      </w:r>
    </w:p>
    <w:p w14:paraId="2D6D2D14" w14:textId="77777777" w:rsidR="00463ED3" w:rsidRPr="0048720D" w:rsidRDefault="0092695E" w:rsidP="00D30EB4">
      <w:r>
        <w:t>N</w:t>
      </w:r>
      <w:r w:rsidR="00463ED3" w:rsidRPr="0048720D">
        <w:t>ame, Vorname</w:t>
      </w:r>
      <w:r w:rsidR="00463ED3" w:rsidRPr="0048720D">
        <w:tab/>
      </w:r>
      <w:r w:rsidR="00463ED3" w:rsidRPr="0048720D">
        <w:tab/>
      </w:r>
      <w:r w:rsidR="00463ED3" w:rsidRPr="0048720D">
        <w:tab/>
      </w:r>
      <w:r w:rsidR="00463ED3" w:rsidRPr="0048720D">
        <w:tab/>
      </w:r>
      <w:r w:rsidR="00463ED3" w:rsidRPr="0048720D">
        <w:tab/>
      </w:r>
      <w:r w:rsidR="00463ED3" w:rsidRPr="0048720D">
        <w:tab/>
      </w:r>
      <w:r w:rsidR="00463ED3" w:rsidRPr="0048720D">
        <w:tab/>
      </w:r>
      <w:r w:rsidR="00463ED3" w:rsidRPr="0048720D">
        <w:tab/>
        <w:t>Geburtsdatum</w:t>
      </w:r>
    </w:p>
    <w:p w14:paraId="5067213F" w14:textId="77777777" w:rsidR="00463ED3" w:rsidRPr="00B35434" w:rsidRDefault="00463ED3" w:rsidP="00D30EB4">
      <w:pPr>
        <w:rPr>
          <w:b/>
          <w:sz w:val="20"/>
        </w:rPr>
      </w:pPr>
    </w:p>
    <w:p w14:paraId="1F734495" w14:textId="77777777" w:rsidR="00463ED3" w:rsidRDefault="00CE3EF5" w:rsidP="00D30EB4">
      <w:pPr>
        <w:rPr>
          <w:b/>
          <w:bCs/>
          <w:color w:val="000000"/>
        </w:rPr>
      </w:pPr>
      <w:r w:rsidRPr="00CE3EF5">
        <w:rPr>
          <w:b/>
          <w:bCs/>
          <w:color w:val="000000"/>
        </w:rPr>
        <w:t>an den Übungs- und Wettkampfschießen nach den Regeln der gültigen Sportordnung des Deutschen Schützenbundes e.V. mit</w:t>
      </w:r>
    </w:p>
    <w:p w14:paraId="241AC1AD" w14:textId="77777777" w:rsidR="00113ABB" w:rsidRDefault="00113ABB" w:rsidP="00D30EB4">
      <w:pPr>
        <w:rPr>
          <w:b/>
          <w:bCs/>
          <w:color w:val="000000"/>
        </w:rPr>
      </w:pPr>
    </w:p>
    <w:p w14:paraId="3184D082" w14:textId="672F156D" w:rsidR="00CE3EF5" w:rsidRPr="00113ABB" w:rsidRDefault="00373DDC" w:rsidP="00113ABB">
      <w:pPr>
        <w:spacing w:line="276" w:lineRule="auto"/>
        <w:ind w:firstLine="70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4E2B06" wp14:editId="1D628257">
                <wp:simplePos x="0" y="0"/>
                <wp:positionH relativeFrom="column">
                  <wp:posOffset>203200</wp:posOffset>
                </wp:positionH>
                <wp:positionV relativeFrom="paragraph">
                  <wp:posOffset>21590</wp:posOffset>
                </wp:positionV>
                <wp:extent cx="137795" cy="146685"/>
                <wp:effectExtent l="8890" t="10160" r="5715" b="5080"/>
                <wp:wrapNone/>
                <wp:docPr id="5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D4985" w14:textId="77777777" w:rsidR="004C0500" w:rsidRDefault="004C050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4E2B06" id="Rectangle 27" o:spid="_x0000_s1028" style="position:absolute;left:0;text-align:left;margin-left:16pt;margin-top:1.7pt;width:10.85pt;height:11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">
                <v:textbox>
                  <w:txbxContent>
                    <w:p w14:paraId="3D1D4985" w14:textId="77777777" w:rsidR="004C0500" w:rsidRDefault="004C0500"/>
                  </w:txbxContent>
                </v:textbox>
              </v:rect>
            </w:pict>
          </mc:Fallback>
        </mc:AlternateContent>
      </w:r>
      <w:r w:rsidR="00637AB6">
        <w:rPr>
          <w:noProof/>
        </w:rPr>
        <w:t>Laserschießen (ohne Altersbeschränkung)*</w:t>
      </w:r>
    </w:p>
    <w:p w14:paraId="4F3FC9B7" w14:textId="0E6DF873" w:rsidR="00CE3EF5" w:rsidRPr="00CE3EF5" w:rsidRDefault="00373DDC" w:rsidP="0048720D">
      <w:pPr>
        <w:spacing w:line="276" w:lineRule="auto"/>
        <w:ind w:firstLine="708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D52ADE" wp14:editId="26EF0F14">
                <wp:simplePos x="0" y="0"/>
                <wp:positionH relativeFrom="column">
                  <wp:posOffset>203200</wp:posOffset>
                </wp:positionH>
                <wp:positionV relativeFrom="paragraph">
                  <wp:posOffset>21590</wp:posOffset>
                </wp:positionV>
                <wp:extent cx="137795" cy="146685"/>
                <wp:effectExtent l="8890" t="11430" r="5715" b="13335"/>
                <wp:wrapNone/>
                <wp:docPr id="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270823" id="Rectangle 20" o:spid="_x0000_s1026" style="position:absolute;margin-left:16pt;margin-top:1.7pt;width:10.85pt;height:11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"/>
            </w:pict>
          </mc:Fallback>
        </mc:AlternateContent>
      </w:r>
      <w:r w:rsidR="00CE3EF5" w:rsidRPr="00CE3EF5">
        <w:t xml:space="preserve">Luft-, Federdruck oder CO²-Schusswaffen (ab dem vollendeten 12. </w:t>
      </w:r>
      <w:proofErr w:type="gramStart"/>
      <w:r w:rsidR="00CE3EF5" w:rsidRPr="00CE3EF5">
        <w:t>Lebensjahr)*</w:t>
      </w:r>
      <w:proofErr w:type="gramEnd"/>
    </w:p>
    <w:p w14:paraId="5D2A5E0D" w14:textId="17FD48BF" w:rsidR="00463ED3" w:rsidRPr="00B35434" w:rsidRDefault="00373DDC" w:rsidP="0048720D">
      <w:pPr>
        <w:spacing w:line="276" w:lineRule="auto"/>
        <w:ind w:firstLine="708"/>
        <w:rPr>
          <w:b/>
          <w:sz w:val="2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DDA6E80" wp14:editId="64EDF5D8">
                <wp:simplePos x="0" y="0"/>
                <wp:positionH relativeFrom="column">
                  <wp:posOffset>203200</wp:posOffset>
                </wp:positionH>
                <wp:positionV relativeFrom="paragraph">
                  <wp:posOffset>18415</wp:posOffset>
                </wp:positionV>
                <wp:extent cx="137795" cy="146685"/>
                <wp:effectExtent l="8890" t="9525" r="5715" b="5715"/>
                <wp:wrapNone/>
                <wp:docPr id="3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95" cy="14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FC965" id="Rectangle 21" o:spid="_x0000_s1026" style="position:absolute;margin-left:16pt;margin-top:1.45pt;width:10.85pt;height:11.5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"/>
            </w:pict>
          </mc:Fallback>
        </mc:AlternateContent>
      </w:r>
      <w:r w:rsidR="00463ED3" w:rsidRPr="00CE3EF5">
        <w:rPr>
          <w:color w:val="000000"/>
        </w:rPr>
        <w:t xml:space="preserve">Kleinkalibrigen Schusswaffen (Kal. 5,6 mm) (ab dem vollendeten 14. </w:t>
      </w:r>
      <w:proofErr w:type="gramStart"/>
      <w:r w:rsidR="00463ED3" w:rsidRPr="00CE3EF5">
        <w:rPr>
          <w:color w:val="000000"/>
        </w:rPr>
        <w:t>Lebensjahr)*</w:t>
      </w:r>
      <w:proofErr w:type="gramEnd"/>
      <w:r w:rsidR="00463ED3" w:rsidRPr="00CE3EF5">
        <w:rPr>
          <w:color w:val="000000"/>
        </w:rPr>
        <w:br/>
      </w:r>
    </w:p>
    <w:p w14:paraId="3D66FA21" w14:textId="77777777" w:rsidR="00463ED3" w:rsidRPr="00B35434" w:rsidRDefault="00463ED3" w:rsidP="00D30EB4">
      <w:pPr>
        <w:rPr>
          <w:color w:val="000000"/>
          <w:sz w:val="20"/>
        </w:rPr>
      </w:pPr>
      <w:r w:rsidRPr="00CE3EF5">
        <w:rPr>
          <w:color w:val="000000"/>
        </w:rPr>
        <w:t>im Beisein einer dem Waffenrecht entsprechenden, für die besondere Obhut beim Schießen und zur</w:t>
      </w:r>
      <w:r w:rsidRPr="00CE3EF5">
        <w:rPr>
          <w:color w:val="000000"/>
        </w:rPr>
        <w:br/>
        <w:t>Kinder- und Jugendarbeit geeigneten verantwortlichen Aufsichtsperson, auf der vereinseigenen oder</w:t>
      </w:r>
      <w:r w:rsidRPr="00CE3EF5">
        <w:rPr>
          <w:color w:val="000000"/>
        </w:rPr>
        <w:br/>
        <w:t>einer anderen offiziellen Schießanlage bzw. einer genehmigten Veranstaltung teilnehmen darf (Laut</w:t>
      </w:r>
      <w:r w:rsidRPr="00CE3EF5">
        <w:rPr>
          <w:color w:val="000000"/>
        </w:rPr>
        <w:br/>
        <w:t>Waffengesetz endet die besondere Obhut „Kinder- und Jugendarbeit“ mit dem 16. Lebensjahr,</w:t>
      </w:r>
      <w:r w:rsidRPr="00CE3EF5">
        <w:rPr>
          <w:color w:val="000000"/>
        </w:rPr>
        <w:br/>
        <w:t>danach gilt eine normale verantwortliche Aufsichtsperson).</w:t>
      </w:r>
      <w:r w:rsidRPr="00CE3EF5">
        <w:rPr>
          <w:color w:val="000000"/>
        </w:rPr>
        <w:br/>
      </w:r>
    </w:p>
    <w:p w14:paraId="3296A2EC" w14:textId="77777777" w:rsidR="00463ED3" w:rsidRPr="0048720D" w:rsidRDefault="00463ED3" w:rsidP="00D30EB4">
      <w:pPr>
        <w:rPr>
          <w:rFonts w:ascii="Arial" w:hAnsi="Arial" w:cs="Arial"/>
          <w:color w:val="000000"/>
        </w:rPr>
      </w:pPr>
      <w:r w:rsidRPr="0048720D">
        <w:rPr>
          <w:rFonts w:ascii="Arial" w:hAnsi="Arial" w:cs="Arial"/>
          <w:color w:val="000000"/>
        </w:rPr>
        <w:t>Die Einverständniserklärung ist jederzeit widerrufbar.</w:t>
      </w:r>
    </w:p>
    <w:p w14:paraId="57F516E4" w14:textId="77777777" w:rsidR="00463ED3" w:rsidRPr="00B35434" w:rsidRDefault="00463ED3" w:rsidP="00D30EB4">
      <w:pPr>
        <w:rPr>
          <w:color w:val="000000"/>
          <w:sz w:val="20"/>
        </w:rPr>
      </w:pPr>
    </w:p>
    <w:p w14:paraId="707C1CE4" w14:textId="77777777" w:rsidR="0048720D" w:rsidRPr="00B35434" w:rsidRDefault="00463ED3" w:rsidP="00463ED3">
      <w:pPr>
        <w:rPr>
          <w:color w:val="000000"/>
          <w:sz w:val="20"/>
        </w:rPr>
      </w:pPr>
      <w:r w:rsidRPr="00CE3EF5">
        <w:rPr>
          <w:b/>
          <w:bCs/>
          <w:color w:val="000000"/>
        </w:rPr>
        <w:t>*) Zutreffendes bitte ankreuzen oder unterstreichen.</w:t>
      </w:r>
      <w:r w:rsidRPr="00463ED3">
        <w:rPr>
          <w:b/>
          <w:bCs/>
          <w:color w:val="000000"/>
        </w:rPr>
        <w:br/>
      </w:r>
    </w:p>
    <w:p w14:paraId="646D3E87" w14:textId="77777777" w:rsidR="00463ED3" w:rsidRDefault="00463ED3" w:rsidP="00463ED3">
      <w:pPr>
        <w:rPr>
          <w:color w:val="000000"/>
        </w:rPr>
      </w:pPr>
      <w:r w:rsidRPr="00CE3EF5">
        <w:rPr>
          <w:color w:val="000000"/>
        </w:rPr>
        <w:t>Anschrift:</w:t>
      </w:r>
    </w:p>
    <w:p w14:paraId="4E04A9DE" w14:textId="1200BB97" w:rsidR="00030220" w:rsidRPr="00B35434" w:rsidRDefault="00373DDC" w:rsidP="00463ED3">
      <w:pPr>
        <w:rPr>
          <w:color w:val="000000"/>
          <w:sz w:val="2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FCDF4E5" wp14:editId="15705886">
                <wp:simplePos x="0" y="0"/>
                <wp:positionH relativeFrom="column">
                  <wp:posOffset>-13970</wp:posOffset>
                </wp:positionH>
                <wp:positionV relativeFrom="paragraph">
                  <wp:posOffset>11430</wp:posOffset>
                </wp:positionV>
                <wp:extent cx="6238240" cy="275590"/>
                <wp:effectExtent l="1270" t="2540" r="0" b="0"/>
                <wp:wrapNone/>
                <wp:docPr id="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24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04CF69" w14:textId="77777777" w:rsidR="003A5678" w:rsidRPr="00AF7292" w:rsidRDefault="003A5678" w:rsidP="00AF7292"/>
                        </w:txbxContent>
                      </wps:txbx>
                      <wps:bodyPr rot="0" vert="horz" wrap="square" lIns="91440" tIns="45720" rIns="91440" bIns="1080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DF4E5" id="Text Box 24" o:spid="_x0000_s1029" type="#_x0000_t202" style="position:absolute;margin-left:-1.1pt;margin-top:.9pt;width:491.2pt;height:21.7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" stroked="f">
                <v:textbox inset=",,,.3mm">
                  <w:txbxContent>
                    <w:p w14:paraId="6504CF69" w14:textId="77777777" w:rsidR="003A5678" w:rsidRPr="00AF7292" w:rsidRDefault="003A5678" w:rsidP="00AF7292"/>
                  </w:txbxContent>
                </v:textbox>
              </v:shape>
            </w:pict>
          </mc:Fallback>
        </mc:AlternateContent>
      </w:r>
    </w:p>
    <w:p w14:paraId="23F587E9" w14:textId="77777777" w:rsidR="0048720D" w:rsidRPr="00CE3EF5" w:rsidRDefault="0048720D" w:rsidP="0048720D">
      <w:pPr>
        <w:rPr>
          <w:b/>
          <w:sz w:val="32"/>
        </w:rPr>
      </w:pPr>
      <w:r w:rsidRPr="00030220">
        <w:rPr>
          <w:b/>
        </w:rPr>
        <w:t>_______________________________________________________</w:t>
      </w:r>
      <w:r w:rsidR="00030220">
        <w:rPr>
          <w:b/>
        </w:rPr>
        <w:t>____________________</w:t>
      </w:r>
      <w:r w:rsidRPr="00030220">
        <w:rPr>
          <w:b/>
        </w:rPr>
        <w:t>_______</w:t>
      </w:r>
    </w:p>
    <w:p w14:paraId="1D6BBC74" w14:textId="77777777" w:rsidR="0048720D" w:rsidRDefault="0048720D" w:rsidP="00463ED3">
      <w:pPr>
        <w:rPr>
          <w:color w:val="000000"/>
        </w:rPr>
      </w:pPr>
      <w:r>
        <w:rPr>
          <w:color w:val="000000"/>
        </w:rPr>
        <w:t xml:space="preserve">Straße </w:t>
      </w:r>
      <w:r>
        <w:rPr>
          <w:color w:val="000000"/>
        </w:rPr>
        <w:tab/>
      </w:r>
      <w:r>
        <w:rPr>
          <w:color w:val="000000"/>
        </w:rPr>
        <w:tab/>
      </w:r>
      <w:r w:rsidR="00BD0CD2">
        <w:rPr>
          <w:color w:val="000000"/>
        </w:rPr>
        <w:tab/>
      </w:r>
      <w:r w:rsidR="00BD0CD2">
        <w:rPr>
          <w:color w:val="000000"/>
        </w:rPr>
        <w:tab/>
      </w:r>
      <w:r w:rsidR="00BD0CD2">
        <w:rPr>
          <w:color w:val="000000"/>
        </w:rPr>
        <w:tab/>
      </w:r>
      <w:r>
        <w:rPr>
          <w:color w:val="000000"/>
        </w:rPr>
        <w:t>PLZ Wohnort</w:t>
      </w:r>
    </w:p>
    <w:p w14:paraId="49297A91" w14:textId="1878E50D" w:rsidR="0048720D" w:rsidRDefault="00373DDC" w:rsidP="00463ED3">
      <w:pPr>
        <w:rPr>
          <w:color w:val="00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B38F192" wp14:editId="7AB8A402">
                <wp:simplePos x="0" y="0"/>
                <wp:positionH relativeFrom="column">
                  <wp:posOffset>-13970</wp:posOffset>
                </wp:positionH>
                <wp:positionV relativeFrom="paragraph">
                  <wp:posOffset>41910</wp:posOffset>
                </wp:positionV>
                <wp:extent cx="6238240" cy="275590"/>
                <wp:effectExtent l="1270" t="0" r="0" b="4445"/>
                <wp:wrapNone/>
                <wp:docPr id="1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8240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20F3A7" w14:textId="77777777" w:rsidR="003A5678" w:rsidRPr="00BD0CD2" w:rsidRDefault="003A5678" w:rsidP="00BD0CD2"/>
                        </w:txbxContent>
                      </wps:txbx>
                      <wps:bodyPr rot="0" vert="horz" wrap="square" lIns="91440" tIns="45720" rIns="91440" bIns="1080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8F192" id="Text Box 25" o:spid="_x0000_s1030" type="#_x0000_t202" style="position:absolute;margin-left:-1.1pt;margin-top:3.3pt;width:491.2pt;height:21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" stroked="f">
                <v:textbox inset=",,,.3mm">
                  <w:txbxContent>
                    <w:p w14:paraId="0220F3A7" w14:textId="77777777" w:rsidR="003A5678" w:rsidRPr="00BD0CD2" w:rsidRDefault="003A5678" w:rsidP="00BD0CD2"/>
                  </w:txbxContent>
                </v:textbox>
              </v:shape>
            </w:pict>
          </mc:Fallback>
        </mc:AlternateContent>
      </w:r>
    </w:p>
    <w:p w14:paraId="574FF101" w14:textId="77777777" w:rsidR="0048720D" w:rsidRPr="00030220" w:rsidRDefault="0048720D" w:rsidP="0048720D">
      <w:pPr>
        <w:rPr>
          <w:b/>
        </w:rPr>
      </w:pPr>
      <w:r w:rsidRPr="00030220">
        <w:rPr>
          <w:b/>
        </w:rPr>
        <w:t>____________________________________________________________</w:t>
      </w:r>
      <w:r w:rsidR="00030220">
        <w:rPr>
          <w:b/>
        </w:rPr>
        <w:t>____________________</w:t>
      </w:r>
      <w:r w:rsidRPr="00030220">
        <w:rPr>
          <w:b/>
        </w:rPr>
        <w:t>__</w:t>
      </w:r>
    </w:p>
    <w:p w14:paraId="30DD9585" w14:textId="77777777" w:rsidR="0048720D" w:rsidRDefault="0048720D" w:rsidP="00D30EB4">
      <w:r>
        <w:t>Ort, Datum</w:t>
      </w:r>
    </w:p>
    <w:p w14:paraId="3FBDE735" w14:textId="77777777" w:rsidR="00030220" w:rsidRDefault="00463ED3" w:rsidP="0048720D">
      <w:pPr>
        <w:rPr>
          <w:color w:val="000000"/>
        </w:rPr>
      </w:pPr>
      <w:r w:rsidRPr="00CE3EF5">
        <w:rPr>
          <w:color w:val="000000"/>
        </w:rPr>
        <w:br/>
        <w:t>Unterschrift der Erziehungsberechtigten / Sorgeberechtigten</w:t>
      </w:r>
      <w:r w:rsidR="00BD0CD2">
        <w:rPr>
          <w:color w:val="000000"/>
        </w:rPr>
        <w:t>**</w:t>
      </w:r>
      <w:r w:rsidRPr="00CE3EF5">
        <w:rPr>
          <w:color w:val="000000"/>
        </w:rPr>
        <w:t>:</w:t>
      </w:r>
    </w:p>
    <w:p w14:paraId="735BB890" w14:textId="77777777" w:rsidR="0048720D" w:rsidRDefault="00463ED3" w:rsidP="0048720D">
      <w:pPr>
        <w:rPr>
          <w:b/>
          <w:sz w:val="32"/>
        </w:rPr>
      </w:pPr>
      <w:r w:rsidRPr="00CE3EF5">
        <w:rPr>
          <w:color w:val="000000"/>
        </w:rPr>
        <w:br/>
        <w:t>Mutter</w:t>
      </w:r>
      <w:r w:rsidR="0048720D">
        <w:rPr>
          <w:color w:val="000000"/>
        </w:rPr>
        <w:t>:</w:t>
      </w:r>
      <w:r w:rsidR="0048720D">
        <w:rPr>
          <w:color w:val="000000"/>
        </w:rPr>
        <w:tab/>
      </w:r>
      <w:r w:rsidR="0048720D" w:rsidRPr="00030220">
        <w:rPr>
          <w:b/>
        </w:rPr>
        <w:t>_______________________________________________</w:t>
      </w:r>
      <w:r w:rsidR="00030220">
        <w:rPr>
          <w:b/>
        </w:rPr>
        <w:t>_________________</w:t>
      </w:r>
      <w:r w:rsidR="0048720D" w:rsidRPr="00030220">
        <w:rPr>
          <w:b/>
        </w:rPr>
        <w:t>______</w:t>
      </w:r>
    </w:p>
    <w:p w14:paraId="20C46420" w14:textId="77777777" w:rsidR="0048720D" w:rsidRDefault="0048720D" w:rsidP="0048720D">
      <w:pPr>
        <w:ind w:left="708" w:hanging="708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 w:rsidR="00463ED3" w:rsidRPr="00CE3EF5">
        <w:rPr>
          <w:color w:val="000000"/>
        </w:rPr>
        <w:t xml:space="preserve">Name, Vorname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463ED3" w:rsidRPr="00CE3EF5">
        <w:rPr>
          <w:color w:val="000000"/>
        </w:rPr>
        <w:t>Unterschrift</w:t>
      </w:r>
      <w:r>
        <w:rPr>
          <w:color w:val="000000"/>
        </w:rPr>
        <w:t xml:space="preserve"> </w:t>
      </w:r>
    </w:p>
    <w:p w14:paraId="2941E430" w14:textId="77777777" w:rsidR="00030220" w:rsidRPr="00B35434" w:rsidRDefault="00030220" w:rsidP="0048720D">
      <w:pPr>
        <w:ind w:left="708" w:hanging="708"/>
        <w:rPr>
          <w:color w:val="000000"/>
          <w:sz w:val="20"/>
        </w:rPr>
      </w:pPr>
    </w:p>
    <w:p w14:paraId="5FDBC0A1" w14:textId="77777777" w:rsidR="0048720D" w:rsidRPr="00030220" w:rsidRDefault="0048720D" w:rsidP="0048720D">
      <w:pPr>
        <w:rPr>
          <w:b/>
        </w:rPr>
      </w:pPr>
      <w:r>
        <w:rPr>
          <w:color w:val="000000"/>
        </w:rPr>
        <w:t>Vater:</w:t>
      </w:r>
      <w:r>
        <w:rPr>
          <w:color w:val="000000"/>
        </w:rPr>
        <w:tab/>
      </w:r>
      <w:r>
        <w:rPr>
          <w:color w:val="000000"/>
        </w:rPr>
        <w:tab/>
      </w:r>
      <w:r w:rsidRPr="00030220">
        <w:rPr>
          <w:b/>
        </w:rPr>
        <w:t>________________________________</w:t>
      </w:r>
      <w:r w:rsidR="00030220">
        <w:rPr>
          <w:b/>
        </w:rPr>
        <w:t>_________________</w:t>
      </w:r>
      <w:r w:rsidRPr="00030220">
        <w:rPr>
          <w:b/>
        </w:rPr>
        <w:t>_____________________</w:t>
      </w:r>
    </w:p>
    <w:p w14:paraId="0C79CD5D" w14:textId="77777777" w:rsidR="0048720D" w:rsidRDefault="0048720D" w:rsidP="0048720D">
      <w:pPr>
        <w:ind w:left="708" w:hanging="708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 w:rsidRPr="00CE3EF5">
        <w:rPr>
          <w:color w:val="000000"/>
        </w:rPr>
        <w:t xml:space="preserve">Name, Vorname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E3EF5">
        <w:rPr>
          <w:color w:val="000000"/>
        </w:rPr>
        <w:t>Unterschrift</w:t>
      </w:r>
      <w:r>
        <w:rPr>
          <w:color w:val="000000"/>
        </w:rPr>
        <w:t xml:space="preserve"> </w:t>
      </w:r>
    </w:p>
    <w:p w14:paraId="37C81957" w14:textId="77777777" w:rsidR="00030220" w:rsidRPr="00B35434" w:rsidRDefault="00030220" w:rsidP="0048720D">
      <w:pPr>
        <w:ind w:left="708" w:hanging="708"/>
        <w:rPr>
          <w:color w:val="000000"/>
          <w:sz w:val="20"/>
        </w:rPr>
      </w:pPr>
    </w:p>
    <w:p w14:paraId="1280ED0F" w14:textId="77777777" w:rsidR="0048720D" w:rsidRPr="00030220" w:rsidRDefault="0048720D" w:rsidP="0048720D">
      <w:pPr>
        <w:rPr>
          <w:b/>
        </w:rPr>
      </w:pPr>
      <w:r>
        <w:rPr>
          <w:color w:val="000000"/>
        </w:rPr>
        <w:t>Vormund:</w:t>
      </w:r>
      <w:r>
        <w:rPr>
          <w:color w:val="000000"/>
        </w:rPr>
        <w:tab/>
      </w:r>
      <w:r w:rsidRPr="00030220">
        <w:rPr>
          <w:b/>
        </w:rPr>
        <w:t>____________________________________________</w:t>
      </w:r>
      <w:r w:rsidR="00030220">
        <w:rPr>
          <w:b/>
        </w:rPr>
        <w:t>_________________</w:t>
      </w:r>
      <w:r w:rsidRPr="00030220">
        <w:rPr>
          <w:b/>
        </w:rPr>
        <w:t>_________</w:t>
      </w:r>
    </w:p>
    <w:p w14:paraId="771312BE" w14:textId="77777777" w:rsidR="0048720D" w:rsidRDefault="0048720D" w:rsidP="0048720D">
      <w:pPr>
        <w:ind w:left="708" w:hanging="708"/>
        <w:rPr>
          <w:color w:val="000000"/>
        </w:rPr>
      </w:pPr>
      <w:r>
        <w:rPr>
          <w:color w:val="000000"/>
        </w:rPr>
        <w:t xml:space="preserve">  </w:t>
      </w:r>
      <w:r>
        <w:rPr>
          <w:color w:val="000000"/>
        </w:rPr>
        <w:tab/>
      </w:r>
      <w:r>
        <w:rPr>
          <w:color w:val="000000"/>
        </w:rPr>
        <w:tab/>
      </w:r>
      <w:r w:rsidRPr="00CE3EF5">
        <w:rPr>
          <w:color w:val="000000"/>
        </w:rPr>
        <w:t xml:space="preserve">Name, Vorname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CE3EF5">
        <w:rPr>
          <w:color w:val="000000"/>
        </w:rPr>
        <w:t>Unterschrift</w:t>
      </w:r>
      <w:r>
        <w:rPr>
          <w:color w:val="000000"/>
        </w:rPr>
        <w:t xml:space="preserve"> </w:t>
      </w:r>
    </w:p>
    <w:p w14:paraId="31C2E901" w14:textId="77777777" w:rsidR="00030220" w:rsidRDefault="00463ED3" w:rsidP="00030220">
      <w:pPr>
        <w:rPr>
          <w:color w:val="000000"/>
          <w:sz w:val="23"/>
          <w:szCs w:val="23"/>
        </w:rPr>
      </w:pPr>
      <w:r w:rsidRPr="00CE3EF5">
        <w:rPr>
          <w:color w:val="000000"/>
        </w:rPr>
        <w:br/>
      </w:r>
      <w:r w:rsidRPr="00CE3EF5">
        <w:rPr>
          <w:color w:val="000000"/>
        </w:rPr>
        <w:br/>
      </w:r>
      <w:r w:rsidRPr="00030220">
        <w:rPr>
          <w:color w:val="000000"/>
          <w:sz w:val="23"/>
          <w:szCs w:val="23"/>
        </w:rPr>
        <w:t>Zusätzliche Erklärung für Kinder, deren Eltern bei Geburt des Kindes nicht miteinander verheiratet waren:</w:t>
      </w:r>
    </w:p>
    <w:p w14:paraId="1D718715" w14:textId="77777777" w:rsidR="00030220" w:rsidRDefault="00463ED3" w:rsidP="00030220">
      <w:pPr>
        <w:rPr>
          <w:color w:val="000000"/>
        </w:rPr>
      </w:pPr>
      <w:r w:rsidRPr="00030220">
        <w:rPr>
          <w:color w:val="000000"/>
          <w:sz w:val="23"/>
          <w:szCs w:val="23"/>
        </w:rPr>
        <w:br/>
        <w:t xml:space="preserve">Ich erkläre, dass keine weitere Person / Amt, das Sorgerecht hat. </w:t>
      </w:r>
      <w:r w:rsidR="00030220" w:rsidRPr="00030220">
        <w:rPr>
          <w:color w:val="000000"/>
          <w:sz w:val="23"/>
          <w:szCs w:val="23"/>
        </w:rPr>
        <w:t>_____________________</w:t>
      </w:r>
      <w:r w:rsidR="00030220">
        <w:rPr>
          <w:color w:val="000000"/>
          <w:sz w:val="23"/>
          <w:szCs w:val="23"/>
        </w:rPr>
        <w:t>______</w:t>
      </w:r>
      <w:r w:rsidR="00030220" w:rsidRPr="00030220">
        <w:rPr>
          <w:color w:val="000000"/>
          <w:sz w:val="23"/>
          <w:szCs w:val="23"/>
        </w:rPr>
        <w:t>_______</w:t>
      </w:r>
      <w:r w:rsidRPr="00030220">
        <w:rPr>
          <w:color w:val="000000"/>
          <w:sz w:val="23"/>
          <w:szCs w:val="23"/>
        </w:rPr>
        <w:br/>
      </w:r>
      <w:r w:rsidR="00030220">
        <w:rPr>
          <w:color w:val="000000"/>
        </w:rPr>
        <w:t xml:space="preserve">  </w:t>
      </w:r>
      <w:r w:rsidR="00030220">
        <w:rPr>
          <w:color w:val="000000"/>
        </w:rPr>
        <w:tab/>
      </w:r>
      <w:r w:rsidR="00030220">
        <w:rPr>
          <w:color w:val="000000"/>
        </w:rPr>
        <w:tab/>
      </w:r>
      <w:r w:rsidR="00030220">
        <w:rPr>
          <w:color w:val="000000"/>
        </w:rPr>
        <w:tab/>
      </w:r>
      <w:r w:rsidR="00030220">
        <w:rPr>
          <w:color w:val="000000"/>
        </w:rPr>
        <w:tab/>
      </w:r>
      <w:r w:rsidR="00030220">
        <w:rPr>
          <w:color w:val="000000"/>
        </w:rPr>
        <w:tab/>
      </w:r>
      <w:r w:rsidR="00030220">
        <w:rPr>
          <w:color w:val="000000"/>
        </w:rPr>
        <w:tab/>
      </w:r>
      <w:r w:rsidR="00030220">
        <w:rPr>
          <w:color w:val="000000"/>
        </w:rPr>
        <w:tab/>
      </w:r>
      <w:r w:rsidR="00030220">
        <w:rPr>
          <w:color w:val="000000"/>
        </w:rPr>
        <w:tab/>
        <w:t xml:space="preserve">   </w:t>
      </w:r>
      <w:proofErr w:type="gramStart"/>
      <w:r w:rsidR="00030220">
        <w:rPr>
          <w:color w:val="000000"/>
        </w:rPr>
        <w:t xml:space="preserve">   </w:t>
      </w:r>
      <w:r w:rsidRPr="00CE3EF5">
        <w:rPr>
          <w:color w:val="000000"/>
        </w:rPr>
        <w:t>(</w:t>
      </w:r>
      <w:proofErr w:type="gramEnd"/>
      <w:r w:rsidRPr="00CE3EF5">
        <w:rPr>
          <w:color w:val="000000"/>
        </w:rPr>
        <w:t>Unterschrift des</w:t>
      </w:r>
      <w:r w:rsidR="00030220">
        <w:rPr>
          <w:color w:val="000000"/>
        </w:rPr>
        <w:t xml:space="preserve"> </w:t>
      </w:r>
      <w:r w:rsidRPr="00CE3EF5">
        <w:rPr>
          <w:color w:val="000000"/>
        </w:rPr>
        <w:t>Sorgeberechtigten**)</w:t>
      </w:r>
    </w:p>
    <w:p w14:paraId="2758018E" w14:textId="77777777" w:rsidR="00463ED3" w:rsidRPr="00CE3EF5" w:rsidRDefault="00463ED3" w:rsidP="00030220">
      <w:pPr>
        <w:rPr>
          <w:color w:val="000000"/>
        </w:rPr>
      </w:pPr>
      <w:r w:rsidRPr="00CE3EF5">
        <w:rPr>
          <w:color w:val="000000"/>
        </w:rPr>
        <w:br/>
      </w:r>
      <w:r w:rsidRPr="00CE3EF5">
        <w:rPr>
          <w:b/>
          <w:bCs/>
          <w:color w:val="000000"/>
        </w:rPr>
        <w:t xml:space="preserve">**) Achtung: </w:t>
      </w:r>
      <w:r w:rsidRPr="00CE3EF5">
        <w:rPr>
          <w:color w:val="000000"/>
        </w:rPr>
        <w:t>Die Einverständniserklärung muss von allen Sorgeberechtigen unterschrieben werden. Steht das</w:t>
      </w:r>
      <w:r w:rsidR="00030220">
        <w:rPr>
          <w:color w:val="000000"/>
        </w:rPr>
        <w:t xml:space="preserve"> </w:t>
      </w:r>
      <w:r w:rsidRPr="00CE3EF5">
        <w:rPr>
          <w:color w:val="000000"/>
        </w:rPr>
        <w:t>Sorgerecht aufgrund einer gerichtlichen Entscheidung oder einem sonstigen Grund nur einem Elternteil bzw.</w:t>
      </w:r>
      <w:r w:rsidR="00030220">
        <w:rPr>
          <w:color w:val="000000"/>
        </w:rPr>
        <w:t xml:space="preserve"> </w:t>
      </w:r>
      <w:r w:rsidRPr="00CE3EF5">
        <w:rPr>
          <w:color w:val="000000"/>
        </w:rPr>
        <w:t>amtlichen Vormund zu, genügt die Unterschrift dieses Sorgeberechtigten.</w:t>
      </w:r>
    </w:p>
    <w:sectPr w:rsidR="00463ED3" w:rsidRPr="00CE3EF5" w:rsidSect="00373DDC">
      <w:pgSz w:w="11906" w:h="16838" w:code="9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BoldItalic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E71"/>
    <w:multiLevelType w:val="hybridMultilevel"/>
    <w:tmpl w:val="06041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4A48"/>
    <w:multiLevelType w:val="hybridMultilevel"/>
    <w:tmpl w:val="5BCE6F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85F75"/>
    <w:multiLevelType w:val="hybridMultilevel"/>
    <w:tmpl w:val="BB66D838"/>
    <w:lvl w:ilvl="0" w:tplc="1C8C833C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AC3987"/>
    <w:multiLevelType w:val="hybridMultilevel"/>
    <w:tmpl w:val="9E4A25F4"/>
    <w:lvl w:ilvl="0" w:tplc="0407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 w15:restartNumberingAfterBreak="0">
    <w:nsid w:val="7F3D20B2"/>
    <w:multiLevelType w:val="hybridMultilevel"/>
    <w:tmpl w:val="B712D4A8"/>
    <w:lvl w:ilvl="0" w:tplc="0407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num w:numId="1" w16cid:durableId="211041180">
    <w:abstractNumId w:val="4"/>
  </w:num>
  <w:num w:numId="2" w16cid:durableId="1016467292">
    <w:abstractNumId w:val="3"/>
  </w:num>
  <w:num w:numId="3" w16cid:durableId="555167961">
    <w:abstractNumId w:val="1"/>
  </w:num>
  <w:num w:numId="4" w16cid:durableId="1508251896">
    <w:abstractNumId w:val="2"/>
  </w:num>
  <w:num w:numId="5" w16cid:durableId="180565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grammar="clean"/>
  <w:attachedTemplate r:id="rId1"/>
  <w:defaultTabStop w:val="708"/>
  <w:hyphenationZone w:val="425"/>
  <w:evenAndOddHeader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361"/>
    <w:rsid w:val="00010940"/>
    <w:rsid w:val="00021F8B"/>
    <w:rsid w:val="00030220"/>
    <w:rsid w:val="00063A0C"/>
    <w:rsid w:val="00085D3D"/>
    <w:rsid w:val="000D39B2"/>
    <w:rsid w:val="000E5428"/>
    <w:rsid w:val="000F343F"/>
    <w:rsid w:val="00113ABB"/>
    <w:rsid w:val="00166F75"/>
    <w:rsid w:val="001A0966"/>
    <w:rsid w:val="001B2C25"/>
    <w:rsid w:val="001F0937"/>
    <w:rsid w:val="00205EEC"/>
    <w:rsid w:val="00287805"/>
    <w:rsid w:val="002A0D70"/>
    <w:rsid w:val="002A242E"/>
    <w:rsid w:val="002D5BF9"/>
    <w:rsid w:val="00326023"/>
    <w:rsid w:val="00373DDC"/>
    <w:rsid w:val="003A5678"/>
    <w:rsid w:val="003B08E8"/>
    <w:rsid w:val="003D5950"/>
    <w:rsid w:val="00401EAF"/>
    <w:rsid w:val="0042482D"/>
    <w:rsid w:val="00463ED3"/>
    <w:rsid w:val="0048720D"/>
    <w:rsid w:val="004C0500"/>
    <w:rsid w:val="004C2BC9"/>
    <w:rsid w:val="004F3A22"/>
    <w:rsid w:val="00522E04"/>
    <w:rsid w:val="00541BC6"/>
    <w:rsid w:val="00570F05"/>
    <w:rsid w:val="005B7F5C"/>
    <w:rsid w:val="00613FA9"/>
    <w:rsid w:val="00637AB6"/>
    <w:rsid w:val="00650467"/>
    <w:rsid w:val="0065155B"/>
    <w:rsid w:val="00670979"/>
    <w:rsid w:val="00690C7C"/>
    <w:rsid w:val="00706A50"/>
    <w:rsid w:val="007559EC"/>
    <w:rsid w:val="00773601"/>
    <w:rsid w:val="008249CC"/>
    <w:rsid w:val="008258C8"/>
    <w:rsid w:val="0084317C"/>
    <w:rsid w:val="00861332"/>
    <w:rsid w:val="00895361"/>
    <w:rsid w:val="008A763C"/>
    <w:rsid w:val="008C7094"/>
    <w:rsid w:val="008D5D6B"/>
    <w:rsid w:val="008F04CC"/>
    <w:rsid w:val="0092695E"/>
    <w:rsid w:val="0093553A"/>
    <w:rsid w:val="00956F89"/>
    <w:rsid w:val="009F5456"/>
    <w:rsid w:val="00A06BD7"/>
    <w:rsid w:val="00AD096C"/>
    <w:rsid w:val="00AD3E38"/>
    <w:rsid w:val="00AE1CB7"/>
    <w:rsid w:val="00AF7292"/>
    <w:rsid w:val="00B35434"/>
    <w:rsid w:val="00B63CC8"/>
    <w:rsid w:val="00BA322A"/>
    <w:rsid w:val="00BA5C5F"/>
    <w:rsid w:val="00BB1C42"/>
    <w:rsid w:val="00BB799B"/>
    <w:rsid w:val="00BD0CD2"/>
    <w:rsid w:val="00C16CA7"/>
    <w:rsid w:val="00C34B85"/>
    <w:rsid w:val="00CB1EB5"/>
    <w:rsid w:val="00CE0592"/>
    <w:rsid w:val="00CE3EF5"/>
    <w:rsid w:val="00D30EB4"/>
    <w:rsid w:val="00D60366"/>
    <w:rsid w:val="00DD59FE"/>
    <w:rsid w:val="00DD630F"/>
    <w:rsid w:val="00E019E5"/>
    <w:rsid w:val="00E40331"/>
    <w:rsid w:val="00E874D5"/>
    <w:rsid w:val="00E92672"/>
    <w:rsid w:val="00ED529E"/>
    <w:rsid w:val="00F031F7"/>
    <w:rsid w:val="00FB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1CF0B7"/>
  <w15:docId w15:val="{A407D3DC-C0AF-412A-BF3D-3775026B9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BC9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C2BC9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56"/>
      <w:szCs w:val="32"/>
      <w:u w:val="thick"/>
    </w:rPr>
  </w:style>
  <w:style w:type="paragraph" w:styleId="berschrift2">
    <w:name w:val="heading 2"/>
    <w:basedOn w:val="Standard"/>
    <w:next w:val="Standard"/>
    <w:qFormat/>
    <w:rsid w:val="004C2BC9"/>
    <w:pPr>
      <w:keepNext/>
      <w:spacing w:before="240" w:after="60"/>
      <w:jc w:val="center"/>
      <w:outlineLvl w:val="1"/>
    </w:pPr>
    <w:rPr>
      <w:rFonts w:ascii="Arial" w:hAnsi="Arial" w:cs="Arial"/>
      <w:b/>
      <w:bCs/>
      <w:iCs/>
      <w:sz w:val="44"/>
      <w:szCs w:val="28"/>
      <w:u w:val="single"/>
    </w:rPr>
  </w:style>
  <w:style w:type="paragraph" w:styleId="berschrift3">
    <w:name w:val="heading 3"/>
    <w:basedOn w:val="Standard"/>
    <w:next w:val="Standard"/>
    <w:qFormat/>
    <w:rsid w:val="004C2BC9"/>
    <w:pPr>
      <w:keepNext/>
      <w:spacing w:before="240" w:after="60"/>
      <w:jc w:val="center"/>
      <w:outlineLvl w:val="2"/>
    </w:pPr>
    <w:rPr>
      <w:rFonts w:ascii="Arial" w:hAnsi="Arial" w:cs="Arial"/>
      <w:b/>
      <w:bCs/>
      <w:sz w:val="32"/>
      <w:szCs w:val="26"/>
    </w:rPr>
  </w:style>
  <w:style w:type="paragraph" w:styleId="berschrift4">
    <w:name w:val="heading 4"/>
    <w:basedOn w:val="Standard"/>
    <w:next w:val="Standard"/>
    <w:qFormat/>
    <w:rsid w:val="004C2BC9"/>
    <w:pPr>
      <w:keepNext/>
      <w:spacing w:before="240" w:after="60"/>
      <w:outlineLvl w:val="3"/>
    </w:pPr>
    <w:rPr>
      <w:rFonts w:ascii="Arial" w:hAnsi="Arial"/>
      <w:b/>
      <w:bCs/>
      <w:sz w:val="32"/>
      <w:szCs w:val="28"/>
    </w:rPr>
  </w:style>
  <w:style w:type="paragraph" w:styleId="berschrift5">
    <w:name w:val="heading 5"/>
    <w:basedOn w:val="Standard"/>
    <w:next w:val="Standard"/>
    <w:qFormat/>
    <w:rsid w:val="004C2BC9"/>
    <w:pPr>
      <w:keepNext/>
      <w:outlineLvl w:val="4"/>
    </w:pPr>
    <w:rPr>
      <w:rFonts w:ascii="Arial" w:hAnsi="Arial" w:cs="Arial"/>
      <w:sz w:val="32"/>
    </w:rPr>
  </w:style>
  <w:style w:type="paragraph" w:styleId="berschrift6">
    <w:name w:val="heading 6"/>
    <w:basedOn w:val="Standard"/>
    <w:next w:val="Standard"/>
    <w:qFormat/>
    <w:rsid w:val="004C2BC9"/>
    <w:pPr>
      <w:keepNext/>
      <w:jc w:val="center"/>
      <w:outlineLvl w:val="5"/>
    </w:pPr>
    <w:rPr>
      <w:rFonts w:ascii="Arial" w:hAnsi="Arial" w:cs="Arial"/>
      <w:spacing w:val="80"/>
      <w:sz w:val="36"/>
      <w:u w:val="single"/>
    </w:rPr>
  </w:style>
  <w:style w:type="paragraph" w:styleId="berschrift7">
    <w:name w:val="heading 7"/>
    <w:basedOn w:val="Standard"/>
    <w:next w:val="Standard"/>
    <w:qFormat/>
    <w:rsid w:val="004C2BC9"/>
    <w:pPr>
      <w:keepNext/>
      <w:tabs>
        <w:tab w:val="left" w:pos="3720"/>
      </w:tabs>
      <w:jc w:val="center"/>
      <w:outlineLvl w:val="6"/>
    </w:pPr>
    <w:rPr>
      <w:rFonts w:ascii="Arial" w:hAnsi="Arial" w:cs="Arial"/>
      <w:u w:val="single"/>
    </w:rPr>
  </w:style>
  <w:style w:type="paragraph" w:styleId="berschrift8">
    <w:name w:val="heading 8"/>
    <w:basedOn w:val="Standard"/>
    <w:next w:val="Standard"/>
    <w:qFormat/>
    <w:rsid w:val="004C2BC9"/>
    <w:pPr>
      <w:keepNext/>
      <w:outlineLvl w:val="7"/>
    </w:pPr>
    <w:rPr>
      <w:rFonts w:ascii="Arial" w:hAnsi="Arial" w:cs="Arial"/>
      <w:spacing w:val="60"/>
      <w:sz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D096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D096C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861332"/>
    <w:rPr>
      <w:color w:val="0000FF" w:themeColor="hyperlink"/>
      <w:u w:val="single"/>
    </w:rPr>
  </w:style>
  <w:style w:type="character" w:customStyle="1" w:styleId="fontstyle01">
    <w:name w:val="fontstyle01"/>
    <w:basedOn w:val="Absatz-Standardschriftart"/>
    <w:rsid w:val="00463ED3"/>
    <w:rPr>
      <w:rFonts w:ascii="ArialMT" w:hAnsi="ArialMT" w:hint="default"/>
      <w:b w:val="0"/>
      <w:bCs w:val="0"/>
      <w:i w:val="0"/>
      <w:iCs w:val="0"/>
      <w:color w:val="000000"/>
      <w:sz w:val="44"/>
      <w:szCs w:val="44"/>
    </w:rPr>
  </w:style>
  <w:style w:type="character" w:customStyle="1" w:styleId="fontstyle21">
    <w:name w:val="fontstyle21"/>
    <w:basedOn w:val="Absatz-Standardschriftart"/>
    <w:rsid w:val="00463ED3"/>
    <w:rPr>
      <w:rFonts w:ascii="Arial-BoldItalicMT" w:hAnsi="Arial-BoldItalicMT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bsatz-Standardschriftart"/>
    <w:rsid w:val="00463ED3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Absatz-Standardschriftart"/>
    <w:rsid w:val="00463ED3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CE3EF5"/>
    <w:pPr>
      <w:ind w:left="720"/>
      <w:contextualSpacing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B35434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B35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nwendungsdaten\Microsoft\Vorlagen\Sch&#252;tzenverein\SSV-Kopf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5673F-FF3A-479D-8E1B-8A770E2E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SSV-Kopf.dot</Template>
  <TotalTime>0</TotalTime>
  <Pages>1</Pages>
  <Words>328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SPORT- UND</vt:lpstr>
    </vt:vector>
  </TitlesOfParts>
  <Company>Hewlett-Packard Company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SPORT- UND</dc:title>
  <dc:creator>Dirk Löhr</dc:creator>
  <cp:lastModifiedBy>Dirk Löhr</cp:lastModifiedBy>
  <cp:revision>4</cp:revision>
  <cp:lastPrinted>2019-07-16T19:26:00Z</cp:lastPrinted>
  <dcterms:created xsi:type="dcterms:W3CDTF">2026-04-04T14:10:00Z</dcterms:created>
  <dcterms:modified xsi:type="dcterms:W3CDTF">2026-08-08T21:30:00Z</dcterms:modified>
</cp:coreProperties>
</file>